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4BA" w:rsidRDefault="003709A5">
      <w:r>
        <w:rPr>
          <w:noProof/>
          <w:lang w:eastAsia="en-GB"/>
        </w:rPr>
        <w:drawing>
          <wp:inline distT="0" distB="0" distL="0" distR="0" wp14:anchorId="3C919386" wp14:editId="0EBFFB2C">
            <wp:extent cx="8342639" cy="5732890"/>
            <wp:effectExtent l="0" t="0" r="1270" b="1270"/>
            <wp:docPr id="1" name="Picture 1" title="Drawing Showing Apton Toad Car Park Layout, Bishop's Stort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37413" cy="572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GB"/>
        </w:rPr>
        <w:lastRenderedPageBreak/>
        <w:drawing>
          <wp:inline distT="0" distB="0" distL="0" distR="0" wp14:anchorId="580C6FCB" wp14:editId="30900157">
            <wp:extent cx="8314265" cy="5724939"/>
            <wp:effectExtent l="0" t="0" r="0" b="9525"/>
            <wp:docPr id="2" name="Picture 2" title="Drawing Showing Basbow Lane Car Park Layout, Bishop's Stort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11544" cy="572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GB"/>
        </w:rPr>
        <w:lastRenderedPageBreak/>
        <w:drawing>
          <wp:inline distT="0" distB="0" distL="0" distR="0" wp14:anchorId="0923E486" wp14:editId="262CB87A">
            <wp:extent cx="8334592" cy="5756744"/>
            <wp:effectExtent l="0" t="0" r="0" b="0"/>
            <wp:docPr id="3" name="Picture 3" title="Drawing Showing The Causeway Car Park Layout, Bishop's Stort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29879" cy="575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GB"/>
        </w:rPr>
        <w:lastRenderedPageBreak/>
        <w:drawing>
          <wp:inline distT="0" distB="0" distL="0" distR="0" wp14:anchorId="4A8CA09C" wp14:editId="1280647D">
            <wp:extent cx="8318067" cy="5732890"/>
            <wp:effectExtent l="0" t="0" r="6985" b="1270"/>
            <wp:docPr id="4" name="Picture 4" title="Drawing Showing Crown Terrace A Car Park Layout, Bishop's Stort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3134" cy="573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GB"/>
        </w:rPr>
        <w:lastRenderedPageBreak/>
        <w:drawing>
          <wp:inline distT="0" distB="0" distL="0" distR="0" wp14:anchorId="7D0985B8" wp14:editId="6A4614C3">
            <wp:extent cx="8332967" cy="5746721"/>
            <wp:effectExtent l="0" t="0" r="0" b="6985"/>
            <wp:docPr id="5" name="Picture 5" title="Drawing Showing Crown Terrace B Car Park Layout, Bishop's Stort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31834" cy="57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GB"/>
        </w:rPr>
        <w:lastRenderedPageBreak/>
        <w:drawing>
          <wp:inline distT="0" distB="0" distL="0" distR="0" wp14:anchorId="398F7B0C" wp14:editId="557BEA5B">
            <wp:extent cx="8317064" cy="5719758"/>
            <wp:effectExtent l="0" t="0" r="8255" b="0"/>
            <wp:docPr id="6" name="Picture 6" title="Drawing Showing Elm Road Car Park Layout, Bishop's Stort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25009" cy="572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GB"/>
        </w:rPr>
        <w:lastRenderedPageBreak/>
        <w:drawing>
          <wp:inline distT="0" distB="0" distL="0" distR="0" wp14:anchorId="74761CC3" wp14:editId="4434F4E6">
            <wp:extent cx="8279607" cy="5709037"/>
            <wp:effectExtent l="0" t="0" r="7620" b="6350"/>
            <wp:docPr id="7" name="Picture 7" title="Picture Showing Grange Paddocks 'A' Car Park Layout, Bishop's Stort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90563" cy="571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496">
        <w:br/>
      </w:r>
      <w:r w:rsidR="00A33496">
        <w:rPr>
          <w:noProof/>
          <w:lang w:eastAsia="en-GB"/>
        </w:rPr>
        <w:lastRenderedPageBreak/>
        <w:drawing>
          <wp:inline distT="0" distB="0" distL="0" distR="0" wp14:anchorId="6EF2299A" wp14:editId="49CCE3BF">
            <wp:extent cx="8396577" cy="5771751"/>
            <wp:effectExtent l="0" t="0" r="5080" b="635"/>
            <wp:docPr id="8" name="Picture 8" title="Drawing Showing Grange Paddocks 'B' Car Park Layout, Bishop's Stort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95047" cy="577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496">
        <w:br/>
      </w:r>
      <w:r w:rsidR="00A33496">
        <w:rPr>
          <w:noProof/>
          <w:lang w:eastAsia="en-GB"/>
        </w:rPr>
        <w:lastRenderedPageBreak/>
        <w:drawing>
          <wp:inline distT="0" distB="0" distL="0" distR="0" wp14:anchorId="498E11CD" wp14:editId="056361C6">
            <wp:extent cx="8325016" cy="5728785"/>
            <wp:effectExtent l="0" t="0" r="0" b="5715"/>
            <wp:docPr id="9" name="Picture 9" title="Drawing Showing Grange Paddocks 'C' Car Park Layout, Bishop's Stort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31259" cy="573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496">
        <w:br/>
      </w:r>
      <w:r w:rsidR="00A33496">
        <w:rPr>
          <w:noProof/>
          <w:lang w:eastAsia="en-GB"/>
        </w:rPr>
        <w:lastRenderedPageBreak/>
        <w:drawing>
          <wp:inline distT="0" distB="0" distL="0" distR="0" wp14:anchorId="0A7191C8" wp14:editId="7FA56CFB">
            <wp:extent cx="8317064" cy="5749082"/>
            <wp:effectExtent l="0" t="0" r="8255" b="4445"/>
            <wp:docPr id="10" name="Picture 10" title="Drawing Showing Jackson Square Ground Floor Car Park Layout, Bishop's Stort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2260" cy="574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496">
        <w:br/>
      </w:r>
      <w:r w:rsidR="00A33496">
        <w:rPr>
          <w:noProof/>
          <w:lang w:eastAsia="en-GB"/>
        </w:rPr>
        <w:lastRenderedPageBreak/>
        <w:drawing>
          <wp:inline distT="0" distB="0" distL="0" distR="0" wp14:anchorId="6C8B00B5" wp14:editId="4D3EF186">
            <wp:extent cx="8343726" cy="5748793"/>
            <wp:effectExtent l="0" t="0" r="635" b="4445"/>
            <wp:docPr id="11" name="Picture 11" title="Drawing Showing Jackson Square First Floor Car Park Layout, Bishop's Stort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48500" cy="575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496">
        <w:br/>
      </w:r>
      <w:r w:rsidR="00A33496">
        <w:rPr>
          <w:noProof/>
          <w:lang w:eastAsia="en-GB"/>
        </w:rPr>
        <w:lastRenderedPageBreak/>
        <w:drawing>
          <wp:inline distT="0" distB="0" distL="0" distR="0" wp14:anchorId="61F16363" wp14:editId="45A955DE">
            <wp:extent cx="8300056" cy="5732890"/>
            <wp:effectExtent l="0" t="0" r="6350" b="1270"/>
            <wp:docPr id="12" name="Picture 12" title="Drawing Showing Link Road Car Park Layout, Bishop's Stort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00223" cy="57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496">
        <w:br/>
      </w:r>
      <w:r w:rsidR="00A33496">
        <w:rPr>
          <w:noProof/>
          <w:lang w:eastAsia="en-GB"/>
        </w:rPr>
        <w:lastRenderedPageBreak/>
        <w:drawing>
          <wp:inline distT="0" distB="0" distL="0" distR="0" wp14:anchorId="51702ED4" wp14:editId="3236E0D2">
            <wp:extent cx="8340918" cy="5758441"/>
            <wp:effectExtent l="0" t="0" r="3175" b="0"/>
            <wp:docPr id="13" name="Picture 13" title="Drawing Showing Northgate End Car Park Layout, Bishop's Stort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49058" cy="576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496">
        <w:br/>
      </w:r>
      <w:bookmarkStart w:id="0" w:name="_GoBack"/>
      <w:r w:rsidR="00A33496">
        <w:rPr>
          <w:noProof/>
          <w:lang w:eastAsia="en-GB"/>
        </w:rPr>
        <w:lastRenderedPageBreak/>
        <w:drawing>
          <wp:inline distT="0" distB="0" distL="0" distR="0" wp14:anchorId="5C28D6D5" wp14:editId="4EF7A6BC">
            <wp:extent cx="8296241" cy="5724939"/>
            <wp:effectExtent l="0" t="0" r="0" b="0"/>
            <wp:docPr id="14" name="Picture 14" title="Drawing Showing Charringtons Car Park Layout, Bishop's Stort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02843" cy="572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34BA" w:rsidSect="003709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9A5"/>
    <w:rsid w:val="003709A5"/>
    <w:rsid w:val="006234BA"/>
    <w:rsid w:val="00A3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96DE4137</Template>
  <TotalTime>25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EHDC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Troop William</dc:creator>
  <cp:lastModifiedBy>Troop William</cp:lastModifiedBy>
  <cp:revision>1</cp:revision>
  <dcterms:created xsi:type="dcterms:W3CDTF">2021-04-23T11:37:00Z</dcterms:created>
  <dcterms:modified xsi:type="dcterms:W3CDTF">2021-04-23T12:02:00Z</dcterms:modified>
</cp:coreProperties>
</file>